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371"/>
        <w:gridCol w:w="1843"/>
        <w:gridCol w:w="992"/>
        <w:gridCol w:w="3046"/>
      </w:tblGrid>
      <w:tr w:rsidR="00BD7185" w:rsidRPr="00BD7185" w:rsidTr="006222DC">
        <w:tblPrEx>
          <w:tblCellMar>
            <w:top w:w="0" w:type="dxa"/>
            <w:bottom w:w="0" w:type="dxa"/>
          </w:tblCellMar>
        </w:tblPrEx>
        <w:trPr>
          <w:cantSplit/>
          <w:trHeight w:hRule="exact" w:val="1418"/>
        </w:trPr>
        <w:tc>
          <w:tcPr>
            <w:tcW w:w="2622" w:type="dxa"/>
            <w:vAlign w:val="center"/>
          </w:tcPr>
          <w:p w:rsidR="00BD7185" w:rsidRPr="00BD7185" w:rsidRDefault="00BD7185" w:rsidP="00BD7185">
            <w:pPr>
              <w:jc w:val="center"/>
              <w:rPr>
                <w:rFonts w:ascii="Arial" w:hAnsi="Arial" w:cs="Arial"/>
                <w:sz w:val="4"/>
                <w:szCs w:val="4"/>
                <w:lang w:val="en-GB"/>
              </w:rPr>
            </w:pPr>
            <w:bookmarkStart w:id="0" w:name="_GoBack"/>
            <w:bookmarkEnd w:id="0"/>
          </w:p>
          <w:p w:rsidR="00BD7185" w:rsidRPr="00BD7185" w:rsidRDefault="00897C0D" w:rsidP="00BD7185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477645" cy="831215"/>
                  <wp:effectExtent l="0" t="0" r="8255" b="6985"/>
                  <wp:docPr id="1" name="Image 1" descr="C:\Users\Nicolas\CloudStation\FFF\Site internet FFF\Logo FFF\Fédération Féline Française logo QUADR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Users\Nicolas\CloudStation\FFF\Site internet FFF\Logo FFF\Fédération Féline Française logo QUADRI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185" w:rsidRPr="00BD7185" w:rsidRDefault="00BD7185" w:rsidP="00BD7185">
            <w:pPr>
              <w:jc w:val="center"/>
              <w:rPr>
                <w:rFonts w:ascii="Arial" w:hAnsi="Arial" w:cs="Arial"/>
                <w:sz w:val="4"/>
                <w:szCs w:val="4"/>
                <w:lang w:val="en-GB"/>
              </w:rPr>
            </w:pPr>
          </w:p>
        </w:tc>
        <w:tc>
          <w:tcPr>
            <w:tcW w:w="7371" w:type="dxa"/>
          </w:tcPr>
          <w:p w:rsidR="006222DC" w:rsidRDefault="006222DC" w:rsidP="006222DC">
            <w:pPr>
              <w:pStyle w:val="En-tte"/>
              <w:rPr>
                <w:rFonts w:ascii="Lachata" w:hAnsi="Lachata" w:cs="Lachata"/>
                <w:color w:val="1F718F"/>
                <w:sz w:val="36"/>
                <w:szCs w:val="36"/>
              </w:rPr>
            </w:pPr>
            <w:r>
              <w:rPr>
                <w:rFonts w:ascii="Lachata" w:hAnsi="Lachata" w:cs="Lachata"/>
                <w:color w:val="CD1F33"/>
                <w:sz w:val="36"/>
                <w:szCs w:val="36"/>
              </w:rPr>
              <w:t>F</w:t>
            </w:r>
            <w:r>
              <w:rPr>
                <w:rFonts w:ascii="Lachata" w:hAnsi="Lachata" w:cs="Lachata"/>
                <w:color w:val="1F718F"/>
                <w:sz w:val="36"/>
                <w:szCs w:val="36"/>
              </w:rPr>
              <w:t xml:space="preserve">édération </w:t>
            </w:r>
            <w:r>
              <w:rPr>
                <w:rFonts w:ascii="Lachata" w:hAnsi="Lachata" w:cs="Lachata"/>
                <w:color w:val="CD1F33"/>
                <w:sz w:val="36"/>
                <w:szCs w:val="36"/>
              </w:rPr>
              <w:t>F</w:t>
            </w:r>
            <w:r>
              <w:rPr>
                <w:rFonts w:ascii="Lachata" w:hAnsi="Lachata" w:cs="Lachata"/>
                <w:color w:val="1F718F"/>
                <w:sz w:val="36"/>
                <w:szCs w:val="36"/>
              </w:rPr>
              <w:t xml:space="preserve">éline </w:t>
            </w:r>
            <w:r>
              <w:rPr>
                <w:rFonts w:ascii="Lachata" w:hAnsi="Lachata" w:cs="Lachata"/>
                <w:color w:val="CD1F33"/>
                <w:sz w:val="36"/>
                <w:szCs w:val="36"/>
              </w:rPr>
              <w:t>F</w:t>
            </w:r>
            <w:r>
              <w:rPr>
                <w:rFonts w:ascii="Lachata" w:hAnsi="Lachata" w:cs="Lachata"/>
                <w:color w:val="1F718F"/>
                <w:sz w:val="36"/>
                <w:szCs w:val="36"/>
              </w:rPr>
              <w:t>rançaise</w:t>
            </w:r>
          </w:p>
          <w:p w:rsidR="006222DC" w:rsidRPr="00EE3A36" w:rsidRDefault="006222DC" w:rsidP="006222DC">
            <w:pPr>
              <w:pStyle w:val="En-tte"/>
              <w:rPr>
                <w:rFonts w:ascii="DIN-Regular" w:hAnsi="DIN-Regular" w:cs="DIN-Regular"/>
                <w:color w:val="333333"/>
                <w:sz w:val="26"/>
                <w:szCs w:val="24"/>
              </w:rPr>
            </w:pPr>
            <w:r w:rsidRPr="00EE3A36">
              <w:rPr>
                <w:rFonts w:ascii="DIN-Regular" w:hAnsi="DIN-Regular" w:cs="DIN-Regular"/>
                <w:color w:val="333333"/>
                <w:sz w:val="26"/>
                <w:szCs w:val="24"/>
              </w:rPr>
              <w:t>33, rue d’Estienne d’Orves – 38130 ECHIROLLES</w:t>
            </w:r>
          </w:p>
          <w:p w:rsidR="006222DC" w:rsidRPr="00150902" w:rsidRDefault="006222DC" w:rsidP="006222DC">
            <w:pPr>
              <w:pStyle w:val="En-tte"/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 xml:space="preserve">Association fondée en 1933 - </w:t>
            </w:r>
            <w:r w:rsidRPr="00150902">
              <w:rPr>
                <w:rFonts w:ascii="DIN-Regular" w:hAnsi="DIN-Regular"/>
                <w:sz w:val="16"/>
                <w:szCs w:val="16"/>
              </w:rPr>
              <w:t>Membre affilié de la Fédération Internationale Féline</w:t>
            </w:r>
          </w:p>
          <w:p w:rsidR="006222DC" w:rsidRPr="00150902" w:rsidRDefault="006222DC" w:rsidP="006222DC">
            <w:pPr>
              <w:pStyle w:val="En-tte"/>
              <w:rPr>
                <w:rFonts w:ascii="DIN-Regular" w:hAnsi="DIN-Regular"/>
                <w:sz w:val="16"/>
                <w:szCs w:val="16"/>
              </w:rPr>
            </w:pPr>
            <w:r w:rsidRPr="00150902">
              <w:rPr>
                <w:rFonts w:ascii="DIN-Regular" w:hAnsi="DIN-Regular"/>
                <w:sz w:val="16"/>
                <w:szCs w:val="16"/>
              </w:rPr>
              <w:t>Secrétariat</w:t>
            </w:r>
            <w:r>
              <w:rPr>
                <w:rFonts w:ascii="DIN-Regular" w:hAnsi="DIN-Regular"/>
                <w:sz w:val="16"/>
                <w:szCs w:val="16"/>
              </w:rPr>
              <w:t xml:space="preserve"> général</w:t>
            </w:r>
            <w:r w:rsidRPr="00150902">
              <w:rPr>
                <w:rFonts w:ascii="DIN-Regular" w:hAnsi="DIN-Regular"/>
                <w:sz w:val="16"/>
                <w:szCs w:val="16"/>
              </w:rPr>
              <w:t xml:space="preserve"> : Rue de la Gare - 69460 LE PERREON - Tel / Fax : 04.74.03.21.44</w:t>
            </w:r>
          </w:p>
          <w:p w:rsidR="00BD7185" w:rsidRPr="00BD7185" w:rsidRDefault="006222DC" w:rsidP="006222DC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150902">
              <w:rPr>
                <w:rFonts w:ascii="DIN-Regular" w:hAnsi="DIN-Regular"/>
                <w:sz w:val="16"/>
                <w:szCs w:val="16"/>
                <w:lang w:val="en-GB"/>
              </w:rPr>
              <w:t>SIRET : 408 744 357 00018 - Code APE 913 E</w:t>
            </w:r>
          </w:p>
        </w:tc>
        <w:tc>
          <w:tcPr>
            <w:tcW w:w="1843" w:type="dxa"/>
            <w:vAlign w:val="center"/>
          </w:tcPr>
          <w:p w:rsidR="00BD7185" w:rsidRPr="00BD7185" w:rsidRDefault="00BD7185" w:rsidP="00BD7185">
            <w:pPr>
              <w:jc w:val="center"/>
              <w:rPr>
                <w:rFonts w:ascii="Arial" w:hAnsi="Arial" w:cs="Arial"/>
                <w:sz w:val="4"/>
                <w:szCs w:val="4"/>
                <w:lang w:val="en-GB"/>
              </w:rPr>
            </w:pPr>
          </w:p>
          <w:p w:rsidR="00BD7185" w:rsidRPr="00BD7185" w:rsidRDefault="00BD7185" w:rsidP="00BD7185">
            <w:pPr>
              <w:jc w:val="center"/>
              <w:rPr>
                <w:rFonts w:ascii="Arial" w:hAnsi="Arial" w:cs="Arial"/>
                <w:sz w:val="4"/>
                <w:szCs w:val="4"/>
                <w:lang w:val="en-GB"/>
              </w:rPr>
            </w:pPr>
          </w:p>
          <w:p w:rsidR="00BD7185" w:rsidRPr="00BD7185" w:rsidRDefault="00897C0D" w:rsidP="00BD7185">
            <w:pPr>
              <w:jc w:val="center"/>
              <w:rPr>
                <w:rFonts w:ascii="Arial" w:hAnsi="Arial" w:cs="Arial"/>
                <w:sz w:val="4"/>
                <w:szCs w:val="4"/>
                <w:lang w:val="en-GB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831215" cy="831215"/>
                  <wp:effectExtent l="0" t="0" r="6985" b="6985"/>
                  <wp:docPr id="2" name="Image 2" descr="C:\Users\Nicolas\CloudStation\FFF\FIFe\Logos\Logo FIFe traits rouge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:\Users\Nicolas\CloudStation\FFF\FIFe\Logos\Logo FIFe traits rouges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185" w:rsidRPr="00BD7185" w:rsidRDefault="00BD7185" w:rsidP="00BD7185">
            <w:pPr>
              <w:jc w:val="center"/>
              <w:rPr>
                <w:rFonts w:ascii="Arial" w:hAnsi="Arial" w:cs="Arial"/>
                <w:sz w:val="4"/>
                <w:szCs w:val="4"/>
                <w:lang w:val="en-GB"/>
              </w:rPr>
            </w:pPr>
          </w:p>
        </w:tc>
        <w:tc>
          <w:tcPr>
            <w:tcW w:w="992" w:type="dxa"/>
          </w:tcPr>
          <w:p w:rsidR="00BD7185" w:rsidRPr="00BD7185" w:rsidRDefault="00BD7185" w:rsidP="00BD7185">
            <w:pPr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185" w:rsidRPr="00BD7185" w:rsidRDefault="00BD7185" w:rsidP="00BD7185">
            <w:pPr>
              <w:ind w:left="-70"/>
              <w:jc w:val="center"/>
              <w:rPr>
                <w:rFonts w:ascii="Arial" w:hAnsi="Arial" w:cs="Arial"/>
                <w:b/>
                <w:bCs/>
                <w:color w:val="000000"/>
                <w:lang w:val="en-GB"/>
              </w:rPr>
            </w:pPr>
          </w:p>
        </w:tc>
      </w:tr>
    </w:tbl>
    <w:p w:rsidR="00BD7185" w:rsidRPr="00BD7185" w:rsidRDefault="00BD7185" w:rsidP="00BD7185">
      <w:pPr>
        <w:rPr>
          <w:rFonts w:ascii="Arial" w:hAnsi="Arial" w:cs="Arial"/>
          <w:sz w:val="16"/>
          <w:szCs w:val="16"/>
          <w:lang w:val="en-GB"/>
        </w:rPr>
      </w:pPr>
    </w:p>
    <w:tbl>
      <w:tblPr>
        <w:tblW w:w="15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938"/>
        <w:gridCol w:w="602"/>
        <w:gridCol w:w="985"/>
        <w:gridCol w:w="1795"/>
        <w:gridCol w:w="90"/>
        <w:gridCol w:w="271"/>
        <w:gridCol w:w="1700"/>
        <w:gridCol w:w="864"/>
        <w:gridCol w:w="709"/>
        <w:gridCol w:w="851"/>
        <w:gridCol w:w="1433"/>
        <w:gridCol w:w="4342"/>
      </w:tblGrid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851"/>
        </w:trPr>
        <w:tc>
          <w:tcPr>
            <w:tcW w:w="5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pStyle w:val="Corpsdetexte3"/>
              <w:jc w:val="left"/>
              <w:rPr>
                <w:lang w:val="en-GB"/>
              </w:rPr>
            </w:pPr>
            <w:r w:rsidRPr="00BD7185">
              <w:rPr>
                <w:sz w:val="12"/>
                <w:szCs w:val="12"/>
                <w:lang w:val="en-GB"/>
              </w:rPr>
              <w:t>Entry for the cat show in / Anmeldung für die Ausstellung in /</w:t>
            </w:r>
            <w:r w:rsidRPr="00BD7185">
              <w:rPr>
                <w:sz w:val="16"/>
                <w:szCs w:val="16"/>
                <w:lang w:val="en-GB"/>
              </w:rPr>
              <w:t xml:space="preserve"> </w:t>
            </w:r>
            <w:r w:rsidRPr="00BD7185">
              <w:rPr>
                <w:sz w:val="12"/>
                <w:szCs w:val="12"/>
                <w:lang w:val="en-GB"/>
              </w:rPr>
              <w:t>Engagement pour l’exposition de :</w:t>
            </w:r>
          </w:p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  <w:bookmarkStart w:id="1" w:name="Text3"/>
          <w:p w:rsidR="00BD7185" w:rsidRPr="00BD7185" w:rsidRDefault="00BD7185" w:rsidP="00BD7185">
            <w:pPr>
              <w:spacing w:before="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D718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rFonts w:cs="Arial"/>
                <w:b/>
                <w:bCs/>
                <w:sz w:val="20"/>
                <w:szCs w:val="20"/>
                <w:lang w:val="en-GB"/>
              </w:rPr>
              <w:t> </w:t>
            </w:r>
            <w:r w:rsidRPr="00BD7185">
              <w:rPr>
                <w:rFonts w:cs="Arial"/>
                <w:b/>
                <w:bCs/>
                <w:sz w:val="20"/>
                <w:szCs w:val="20"/>
                <w:lang w:val="en-GB"/>
              </w:rPr>
              <w:t> </w:t>
            </w:r>
            <w:r w:rsidRPr="00BD7185">
              <w:rPr>
                <w:rFonts w:cs="Arial"/>
                <w:b/>
                <w:bCs/>
                <w:sz w:val="20"/>
                <w:szCs w:val="20"/>
                <w:lang w:val="en-GB"/>
              </w:rPr>
              <w:t> </w:t>
            </w:r>
            <w:r w:rsidRPr="00BD7185">
              <w:rPr>
                <w:rFonts w:cs="Arial"/>
                <w:b/>
                <w:bCs/>
                <w:sz w:val="20"/>
                <w:szCs w:val="20"/>
                <w:lang w:val="en-GB"/>
              </w:rPr>
              <w:t> </w:t>
            </w:r>
            <w:r w:rsidRPr="00BD7185">
              <w:rPr>
                <w:rFonts w:cs="Arial"/>
                <w:b/>
                <w:bCs/>
                <w:sz w:val="20"/>
                <w:szCs w:val="20"/>
                <w:lang w:val="en-GB"/>
              </w:rPr>
              <w:t> </w:t>
            </w:r>
            <w:r w:rsidRPr="00BD718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  <w:tc>
          <w:tcPr>
            <w:tcW w:w="3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jc w:val="center"/>
              <w:rPr>
                <w:rFonts w:ascii="Arial" w:hAnsi="Arial" w:cs="Arial"/>
                <w:b/>
                <w:sz w:val="12"/>
                <w:szCs w:val="12"/>
                <w:lang w:val="en-GB"/>
              </w:rPr>
            </w:pPr>
            <w:r w:rsidRPr="00BD7185">
              <w:rPr>
                <w:rFonts w:ascii="Arial" w:hAnsi="Arial" w:cs="Arial"/>
                <w:b/>
                <w:sz w:val="12"/>
                <w:szCs w:val="12"/>
                <w:lang w:val="en-GB"/>
              </w:rPr>
              <w:t>Date of the cat show / Ausstellungstermin /</w:t>
            </w:r>
            <w:r w:rsidRPr="00BD7185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b/>
                <w:sz w:val="12"/>
                <w:szCs w:val="12"/>
                <w:lang w:val="en-GB"/>
              </w:rPr>
              <w:t>Date de l’exposition:</w:t>
            </w:r>
          </w:p>
          <w:p w:rsidR="00BD7185" w:rsidRPr="00BD7185" w:rsidRDefault="00BD7185" w:rsidP="00BD7185">
            <w:pPr>
              <w:spacing w:before="20"/>
              <w:jc w:val="center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  <w:bookmarkStart w:id="2" w:name="Text2"/>
          <w:p w:rsidR="00BD7185" w:rsidRPr="00BD7185" w:rsidRDefault="00BD7185" w:rsidP="00BD7185">
            <w:pPr>
              <w:spacing w:before="20"/>
              <w:jc w:val="center"/>
              <w:rPr>
                <w:b/>
                <w:bCs/>
                <w:lang w:val="en-GB"/>
              </w:rPr>
            </w:pPr>
            <w:r w:rsidRPr="00BD7185">
              <w:rPr>
                <w:b/>
                <w:bCs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lang w:val="en-GB"/>
              </w:rPr>
            </w:r>
            <w:r w:rsidRPr="00BD7185">
              <w:rPr>
                <w:b/>
                <w:bCs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lang w:val="en-GB"/>
              </w:rPr>
              <w:fldChar w:fldCharType="end"/>
            </w:r>
            <w:bookmarkEnd w:id="2"/>
          </w:p>
        </w:tc>
        <w:tc>
          <w:tcPr>
            <w:tcW w:w="4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</w:p>
          <w:p w:rsidR="00BD7185" w:rsidRPr="00BD7185" w:rsidRDefault="00BD7185" w:rsidP="00BD7185">
            <w:pPr>
              <w:spacing w:before="20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156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7185" w:rsidRPr="00BD7185" w:rsidRDefault="00BD7185" w:rsidP="00BD7185">
            <w:pPr>
              <w:pStyle w:val="Titre4"/>
              <w:keepNext w:val="0"/>
              <w:rPr>
                <w:sz w:val="20"/>
                <w:szCs w:val="20"/>
                <w:lang w:val="en-GB"/>
              </w:rPr>
            </w:pPr>
            <w:r w:rsidRPr="00BD7185">
              <w:rPr>
                <w:lang w:val="en-GB"/>
              </w:rPr>
              <w:t>Cat / Katze / Chat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115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Titel+name / Titel+Name / Titre+nom</w:t>
            </w:r>
          </w:p>
          <w:bookmarkStart w:id="3" w:name="Text1"/>
          <w:p w:rsidR="00BD7185" w:rsidRPr="00BD7185" w:rsidRDefault="00BD7185" w:rsidP="00BD7185">
            <w:pPr>
              <w:spacing w:before="20"/>
              <w:rPr>
                <w:b/>
                <w:bCs/>
                <w:lang w:val="en-GB"/>
              </w:rPr>
            </w:pPr>
            <w:r w:rsidRPr="00BD7185">
              <w:rPr>
                <w:b/>
                <w:bCs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lang w:val="en-GB"/>
              </w:rPr>
            </w:r>
            <w:r w:rsidRPr="00BD7185">
              <w:rPr>
                <w:b/>
                <w:bCs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lang w:val="en-GB"/>
              </w:rPr>
              <w:fldChar w:fldCharType="end"/>
            </w:r>
            <w:bookmarkEnd w:id="3"/>
          </w:p>
        </w:tc>
        <w:tc>
          <w:tcPr>
            <w:tcW w:w="4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Cats can be entered in the following classes:</w:t>
            </w:r>
          </w:p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In den folgenden Klassen kann gemeldet werden:</w:t>
            </w:r>
          </w:p>
          <w:p w:rsidR="00BD7185" w:rsidRPr="00BD7185" w:rsidRDefault="00BD7185" w:rsidP="00BD7185">
            <w:pPr>
              <w:pStyle w:val="Titre4"/>
              <w:rPr>
                <w:b w:val="0"/>
                <w:bCs w:val="0"/>
                <w:sz w:val="16"/>
                <w:szCs w:val="16"/>
                <w:lang w:val="en-GB"/>
              </w:rPr>
            </w:pPr>
            <w:r w:rsidRPr="00BD7185">
              <w:rPr>
                <w:b w:val="0"/>
                <w:bCs w:val="0"/>
                <w:sz w:val="16"/>
                <w:szCs w:val="16"/>
                <w:lang w:val="en-GB"/>
              </w:rPr>
              <w:t>Classes dans lesquelles le sujet concourt:</w:t>
            </w:r>
          </w:p>
          <w:p w:rsidR="00BD7185" w:rsidRPr="00BD7185" w:rsidRDefault="00BD7185" w:rsidP="00BD7185">
            <w:pPr>
              <w:pStyle w:val="Titre4"/>
              <w:rPr>
                <w:sz w:val="16"/>
                <w:szCs w:val="16"/>
                <w:lang w:val="en-GB"/>
              </w:rPr>
            </w:pPr>
          </w:p>
          <w:p w:rsidR="00BD7185" w:rsidRPr="00BD7185" w:rsidRDefault="00BD7185" w:rsidP="00BD7185">
            <w:pPr>
              <w:pStyle w:val="Titre4"/>
              <w:rPr>
                <w:sz w:val="16"/>
                <w:szCs w:val="16"/>
                <w:lang w:val="en-GB"/>
              </w:rPr>
            </w:pPr>
            <w:smartTag w:uri="urn:schemas-microsoft-com:office:smarttags" w:element="PersonName">
              <w:r w:rsidRPr="00BD7185">
                <w:rPr>
                  <w:u w:val="single"/>
                  <w:lang w:val="en-GB"/>
                </w:rPr>
                <w:t>FIFe</w:t>
              </w:r>
            </w:smartTag>
            <w:r w:rsidRPr="00BD7185">
              <w:rPr>
                <w:u w:val="single"/>
                <w:lang w:val="en-GB"/>
              </w:rPr>
              <w:t xml:space="preserve"> official classes</w:t>
            </w:r>
            <w:r w:rsidRPr="00BD7185">
              <w:rPr>
                <w:u w:val="single"/>
                <w:lang w:val="en-GB"/>
              </w:rPr>
              <w:br/>
            </w:r>
            <w:bookmarkStart w:id="4" w:name="Kryss3"/>
            <w:r w:rsidRPr="00BD7185">
              <w:rPr>
                <w:lang w:val="en-GB"/>
              </w:rPr>
              <w:fldChar w:fldCharType="begin">
                <w:ffData>
                  <w:name w:val="Kryss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185">
              <w:rPr>
                <w:lang w:val="en-GB"/>
              </w:rPr>
              <w:instrText xml:space="preserve"> FORMCHECKBOX </w:instrText>
            </w:r>
            <w:r w:rsidRPr="00BD7185">
              <w:rPr>
                <w:lang w:val="en-GB"/>
              </w:rPr>
            </w:r>
            <w:r w:rsidRPr="00BD7185">
              <w:rPr>
                <w:lang w:val="en-GB"/>
              </w:rPr>
              <w:fldChar w:fldCharType="end"/>
            </w:r>
            <w:bookmarkEnd w:id="4"/>
            <w:r w:rsidRPr="00BD7185">
              <w:rPr>
                <w:b w:val="0"/>
                <w:bCs w:val="0"/>
                <w:sz w:val="16"/>
                <w:szCs w:val="16"/>
                <w:lang w:val="en-GB"/>
              </w:rPr>
              <w:t xml:space="preserve">  1. </w:t>
            </w:r>
            <w:r w:rsidR="00012282">
              <w:rPr>
                <w:b w:val="0"/>
                <w:bCs w:val="0"/>
                <w:sz w:val="16"/>
                <w:szCs w:val="16"/>
                <w:lang w:val="en-GB"/>
              </w:rPr>
              <w:t xml:space="preserve">Supreme Champion - </w:t>
            </w:r>
            <w:r w:rsidRPr="00BD7185">
              <w:rPr>
                <w:b w:val="0"/>
                <w:bCs w:val="0"/>
                <w:sz w:val="16"/>
                <w:szCs w:val="16"/>
                <w:lang w:val="en-GB"/>
              </w:rPr>
              <w:t>PH</w:t>
            </w:r>
          </w:p>
          <w:bookmarkStart w:id="5" w:name="Kryss4"/>
          <w:p w:rsidR="00BD7185" w:rsidRPr="00BD7185" w:rsidRDefault="00BD7185" w:rsidP="00BD7185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5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2.</w:t>
            </w:r>
            <w:r w:rsidR="00012282">
              <w:rPr>
                <w:rFonts w:ascii="Arial" w:hAnsi="Arial" w:cs="Arial"/>
                <w:sz w:val="16"/>
                <w:szCs w:val="16"/>
                <w:lang w:val="en-GB"/>
              </w:rPr>
              <w:t xml:space="preserve">Supreme Premior - 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PH</w:t>
            </w:r>
          </w:p>
          <w:bookmarkStart w:id="6" w:name="Kryss5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6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3.</w:t>
            </w:r>
            <w:r w:rsidR="00012282">
              <w:rPr>
                <w:rFonts w:ascii="Arial" w:hAnsi="Arial" w:cs="Arial"/>
                <w:sz w:val="16"/>
                <w:szCs w:val="16"/>
                <w:lang w:val="en-GB"/>
              </w:rPr>
              <w:t>Gr. Int. Champion – CACS</w:t>
            </w:r>
          </w:p>
          <w:bookmarkStart w:id="7" w:name="Kryss6"/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D718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Kryss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7"/>
            <w:r w:rsidRPr="00BD718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</w: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>4.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Gr. Int. Premior – CAP</w:t>
            </w:r>
            <w:r w:rsidR="00012282">
              <w:rPr>
                <w:rFonts w:ascii="Arial" w:hAnsi="Arial" w:cs="Arial"/>
                <w:sz w:val="16"/>
                <w:szCs w:val="16"/>
                <w:lang w:val="en-GB"/>
              </w:rPr>
              <w:t>S</w:t>
            </w:r>
          </w:p>
          <w:bookmarkStart w:id="8" w:name="Kryss7"/>
          <w:p w:rsidR="00BD7185" w:rsidRPr="00BD7185" w:rsidRDefault="00BD7185" w:rsidP="00BD7185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8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5.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International Champion – CAGCIB</w:t>
            </w:r>
          </w:p>
          <w:bookmarkStart w:id="9" w:name="Kryss8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9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6.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International Premior – CAGPIB</w:t>
            </w:r>
          </w:p>
          <w:bookmarkStart w:id="10" w:name="Kryss9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10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7.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Champion – CACIB</w:t>
            </w:r>
          </w:p>
          <w:bookmarkStart w:id="11" w:name="Kryss10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11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8.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Premior – CAPIB</w:t>
            </w:r>
          </w:p>
          <w:bookmarkStart w:id="12" w:name="Kryss11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12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 9.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Open / Offene / ouverte – CAC</w:t>
            </w:r>
          </w:p>
          <w:bookmarkStart w:id="13" w:name="Kryss12"/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13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10 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Neuter / Kastraten / Neutre – CAP</w:t>
            </w:r>
          </w:p>
          <w:bookmarkStart w:id="14" w:name="Kryss13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1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14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>11.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 w:rsidR="00BF58F2">
              <w:rPr>
                <w:rFonts w:ascii="Arial" w:hAnsi="Arial" w:cs="Arial"/>
                <w:sz w:val="16"/>
                <w:szCs w:val="16"/>
                <w:lang w:val="en-GB"/>
              </w:rPr>
              <w:t>7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-10 months / monate / mois</w:t>
            </w:r>
          </w:p>
          <w:bookmarkStart w:id="15" w:name="Kryss14"/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1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15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>12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. </w:t>
            </w:r>
            <w:r w:rsidR="00BF58F2">
              <w:rPr>
                <w:rFonts w:ascii="Arial" w:hAnsi="Arial" w:cs="Arial"/>
                <w:sz w:val="16"/>
                <w:szCs w:val="16"/>
                <w:lang w:val="en-GB"/>
              </w:rPr>
              <w:t>4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>-</w:t>
            </w:r>
            <w:r w:rsidR="00BF58F2">
              <w:rPr>
                <w:rFonts w:ascii="Arial" w:hAnsi="Arial" w:cs="Arial"/>
                <w:sz w:val="16"/>
                <w:szCs w:val="16"/>
                <w:lang w:val="en-GB"/>
              </w:rPr>
              <w:t>7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months / monate / mois  </w:t>
            </w:r>
          </w:p>
          <w:p w:rsidR="00BD7185" w:rsidRPr="00BD7185" w:rsidRDefault="00BD7185" w:rsidP="00BD7185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>13a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. Novice class / </w:t>
            </w:r>
            <w:r w:rsidRPr="00BD7185">
              <w:rPr>
                <w:rFonts w:ascii="Arial" w:hAnsi="Arial" w:cs="Arial"/>
                <w:bCs/>
                <w:sz w:val="16"/>
                <w:szCs w:val="16"/>
                <w:lang w:val="en-GB"/>
              </w:rPr>
              <w:t>Novizenklasse/</w:t>
            </w:r>
            <w:r w:rsidRPr="00BD7185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bCs/>
                <w:sz w:val="16"/>
                <w:szCs w:val="16"/>
                <w:lang w:val="en-GB"/>
              </w:rPr>
              <w:t xml:space="preserve"> Classe</w:t>
            </w:r>
            <w:r w:rsidRPr="00BD7185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bCs/>
                <w:sz w:val="16"/>
                <w:szCs w:val="16"/>
                <w:lang w:val="en-GB"/>
              </w:rPr>
              <w:t>novices</w:t>
            </w:r>
          </w:p>
          <w:p w:rsidR="00BD7185" w:rsidRDefault="00BD7185" w:rsidP="00BD7185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>13b.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Control class / </w:t>
            </w:r>
            <w:r w:rsidRPr="00BD7185">
              <w:rPr>
                <w:rFonts w:ascii="Arial" w:hAnsi="Arial" w:cs="Arial"/>
                <w:bCs/>
                <w:sz w:val="16"/>
                <w:szCs w:val="16"/>
                <w:lang w:val="en-GB"/>
              </w:rPr>
              <w:t>Kontrollklasse</w:t>
            </w:r>
            <w:r w:rsidRPr="00BD7185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bCs/>
                <w:sz w:val="16"/>
                <w:szCs w:val="16"/>
                <w:lang w:val="en-GB"/>
              </w:rPr>
              <w:t>/</w:t>
            </w:r>
            <w:r w:rsidRPr="00BD7185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bCs/>
                <w:sz w:val="16"/>
                <w:szCs w:val="16"/>
                <w:lang w:val="en-GB"/>
              </w:rPr>
              <w:t xml:space="preserve"> Classe de contrôle</w:t>
            </w:r>
          </w:p>
          <w:p w:rsidR="00012282" w:rsidRDefault="00012282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12282">
              <w:rPr>
                <w:rFonts w:ascii="Arial" w:hAnsi="Arial" w:cs="Arial"/>
                <w:sz w:val="18"/>
                <w:szCs w:val="18"/>
                <w:lang w:val="fr-FR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13c</w:t>
            </w:r>
            <w:r w:rsidRPr="00012282">
              <w:rPr>
                <w:rFonts w:ascii="Arial" w:hAnsi="Arial" w:cs="Arial"/>
                <w:sz w:val="18"/>
                <w:szCs w:val="18"/>
                <w:lang w:val="fr-FR"/>
              </w:rPr>
              <w:t>.</w:t>
            </w:r>
            <w:r w:rsidRPr="0001228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D</w:t>
            </w:r>
            <w:r w:rsidRPr="00012282">
              <w:rPr>
                <w:rFonts w:ascii="Arial" w:hAnsi="Arial" w:cs="Arial"/>
                <w:sz w:val="16"/>
                <w:szCs w:val="16"/>
                <w:lang w:val="fr-FR"/>
              </w:rPr>
              <w:t xml:space="preserve">etermination class / Bestimmungsklasse / </w:t>
            </w:r>
          </w:p>
          <w:p w:rsidR="00012282" w:rsidRDefault="00012282" w:rsidP="00012282">
            <w:pPr>
              <w:tabs>
                <w:tab w:val="left" w:pos="624"/>
              </w:tabs>
              <w:spacing w:before="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ab/>
            </w:r>
            <w:r w:rsidRPr="00012282">
              <w:rPr>
                <w:rFonts w:ascii="Arial" w:hAnsi="Arial" w:cs="Arial"/>
                <w:sz w:val="16"/>
                <w:szCs w:val="16"/>
                <w:lang w:val="fr-FR"/>
              </w:rPr>
              <w:t>classe de détermination</w:t>
            </w:r>
            <w:bookmarkStart w:id="16" w:name="Kryss16"/>
          </w:p>
          <w:p w:rsidR="00BD7185" w:rsidRPr="00012282" w:rsidRDefault="00BD7185" w:rsidP="00BD7185">
            <w:pPr>
              <w:spacing w:before="2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2282">
              <w:rPr>
                <w:rFonts w:ascii="Arial" w:hAnsi="Arial" w:cs="Arial"/>
                <w:sz w:val="18"/>
                <w:szCs w:val="18"/>
                <w:lang w:val="fr-FR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End w:id="16"/>
            <w:r w:rsidRPr="00012282">
              <w:rPr>
                <w:rFonts w:ascii="Arial" w:hAnsi="Arial" w:cs="Arial"/>
                <w:sz w:val="18"/>
                <w:szCs w:val="18"/>
                <w:lang w:val="fr-FR"/>
              </w:rPr>
              <w:t>14.</w:t>
            </w:r>
            <w:r w:rsidRPr="00012282">
              <w:rPr>
                <w:rFonts w:ascii="Arial" w:hAnsi="Arial" w:cs="Arial"/>
                <w:sz w:val="16"/>
                <w:szCs w:val="16"/>
                <w:lang w:val="fr-FR"/>
              </w:rPr>
              <w:t>Domestic cat/ Hauskatze/Chat de maison</w:t>
            </w:r>
          </w:p>
          <w:p w:rsidR="00BD7185" w:rsidRPr="00012282" w:rsidRDefault="00BD7185" w:rsidP="00BD7185">
            <w:pPr>
              <w:spacing w:before="2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:rsidR="00BD7185" w:rsidRPr="00BD7185" w:rsidRDefault="00BD7185" w:rsidP="00BD7185">
            <w:pPr>
              <w:pStyle w:val="Titre4"/>
              <w:rPr>
                <w:u w:val="single"/>
                <w:lang w:val="en-GB"/>
              </w:rPr>
            </w:pPr>
            <w:r w:rsidRPr="00BD7185">
              <w:rPr>
                <w:u w:val="single"/>
                <w:lang w:val="en-GB"/>
              </w:rPr>
              <w:t>National classes</w:t>
            </w:r>
          </w:p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bookmarkStart w:id="17" w:name="Text28"/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instrText xml:space="preserve"> FORMTEXT </w:instrTex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separate"/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end"/>
            </w:r>
            <w:bookmarkEnd w:id="17"/>
          </w:p>
          <w:p w:rsidR="00BD7185" w:rsidRPr="00BD7185" w:rsidRDefault="00BD7185" w:rsidP="00BD7185">
            <w:pPr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instrText xml:space="preserve"> FORMTEXT </w:instrTex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separate"/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end"/>
            </w:r>
          </w:p>
          <w:p w:rsidR="00BD7185" w:rsidRPr="00BD7185" w:rsidRDefault="00BD7185" w:rsidP="00BD7185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Kryss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 w:rsidRPr="00BD7185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instrText xml:space="preserve"> FORMTEXT </w:instrTex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separate"/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noProof/>
                <w:sz w:val="18"/>
                <w:szCs w:val="18"/>
                <w:u w:val="single"/>
                <w:lang w:val="en-GB"/>
              </w:rPr>
              <w:t> </w:t>
            </w:r>
            <w:r w:rsidRPr="00BD7185">
              <w:rPr>
                <w:rFonts w:ascii="Arial" w:hAnsi="Arial" w:cs="Arial"/>
                <w:sz w:val="18"/>
                <w:szCs w:val="18"/>
                <w:u w:val="single"/>
                <w:lang w:val="en-GB"/>
              </w:rPr>
              <w:fldChar w:fldCharType="end"/>
            </w:r>
          </w:p>
          <w:p w:rsidR="00BD7185" w:rsidRPr="00BD7185" w:rsidRDefault="00BD7185" w:rsidP="00BD7185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EMS-code/</w:t>
            </w: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br/>
              <w:t xml:space="preserve">Codes </w:t>
            </w:r>
            <w:smartTag w:uri="urn:schemas-microsoft-com:office:smarttags" w:element="PersonName">
              <w:r w:rsidRPr="00BD7185">
                <w:rPr>
                  <w:rFonts w:ascii="Arial" w:hAnsi="Arial" w:cs="Arial"/>
                  <w:sz w:val="14"/>
                  <w:szCs w:val="14"/>
                  <w:lang w:val="en-GB"/>
                </w:rPr>
                <w:t>EMS</w:t>
              </w:r>
            </w:smartTag>
          </w:p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bookmarkStart w:id="18" w:name="Text4"/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Group/Grup-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pe/Groupe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18"/>
          </w:p>
        </w:tc>
        <w:tc>
          <w:tcPr>
            <w:tcW w:w="3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Breed+colour / Rasse+Farbe / race et couleur</w:t>
            </w:r>
          </w:p>
          <w:bookmarkStart w:id="19" w:name="Text5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19"/>
          </w:p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Pedigree-no. / Zuchtbuch-Nr. / N°Pedigree</w:t>
            </w:r>
          </w:p>
          <w:bookmarkStart w:id="20" w:name="Text6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0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Chip-no. /N° ship</w:t>
            </w:r>
          </w:p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bookmarkStart w:id="21" w:name="Text7"/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 xml:space="preserve">Born / geboren / Né 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1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68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Sex / Geschlecht / Sexe:</w:t>
            </w:r>
          </w:p>
          <w:bookmarkStart w:id="22" w:name="Kryss1"/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="00F24CEB" w:rsidRPr="00F24CEB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22"/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1,0 / male/ männlich/ </w:t>
            </w: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mâle</w:t>
            </w:r>
          </w:p>
          <w:bookmarkStart w:id="23" w:name="Kryss2"/>
          <w:p w:rsidR="00BD7185" w:rsidRPr="00BD7185" w:rsidRDefault="00BD7185" w:rsidP="00BD7185">
            <w:pPr>
              <w:spacing w:before="20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bookmarkEnd w:id="23"/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0,1 /</w:t>
            </w: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female/weiblich/femelle</w:t>
            </w:r>
          </w:p>
        </w:tc>
        <w:tc>
          <w:tcPr>
            <w:tcW w:w="3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Neuter/ Kastrat/ Neutre</w:t>
            </w:r>
          </w:p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1,0 / male/ männlich/ </w:t>
            </w: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mâl</w:t>
            </w:r>
            <w:r w:rsidRPr="00BD7185">
              <w:rPr>
                <w:rFonts w:ascii="Arial" w:hAnsi="Arial" w:cs="Arial"/>
                <w:sz w:val="14"/>
                <w:szCs w:val="16"/>
                <w:lang w:val="en-GB"/>
              </w:rPr>
              <w:t>e</w:t>
            </w:r>
          </w:p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FORMCHECKBOX </w:instrTex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fldChar w:fldCharType="end"/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 0,1 / female/ weiblich/ femelle</w:t>
            </w:r>
          </w:p>
        </w:tc>
        <w:tc>
          <w:tcPr>
            <w:tcW w:w="5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Breeder+country / Züchter+Land / Eleveur+Pays</w:t>
            </w:r>
          </w:p>
          <w:bookmarkStart w:id="24" w:name="Text8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4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115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Sire (name) / Vater (Name) / Père (nom)</w:t>
            </w:r>
          </w:p>
          <w:bookmarkStart w:id="25" w:name="Text9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5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EMS-code</w:t>
            </w:r>
          </w:p>
          <w:bookmarkStart w:id="26" w:name="Text10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6"/>
          </w:p>
        </w:tc>
        <w:tc>
          <w:tcPr>
            <w:tcW w:w="3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Breed+colour / Rasse+Farbe / race+couleur</w:t>
            </w:r>
          </w:p>
          <w:bookmarkStart w:id="27" w:name="Text11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7"/>
          </w:p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  <w:tc>
          <w:tcPr>
            <w:tcW w:w="5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Pedigree-no. / zuchtbuch-Nr. / N°Pedigree</w:t>
            </w:r>
            <w:bookmarkStart w:id="28" w:name="Text12"/>
            <w:r w:rsidRPr="00BD7185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8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115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Dam (name) / Mutter (Name) / Mère (nom)</w:t>
            </w:r>
          </w:p>
          <w:bookmarkStart w:id="29" w:name="Text13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9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EMS-code</w:t>
            </w:r>
          </w:p>
          <w:bookmarkStart w:id="30" w:name="Text14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30"/>
          </w:p>
        </w:tc>
        <w:tc>
          <w:tcPr>
            <w:tcW w:w="34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Breed+colour / Rasse+Farbe / race+couleur</w:t>
            </w:r>
          </w:p>
          <w:bookmarkStart w:id="31" w:name="Text15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31"/>
          </w:p>
        </w:tc>
        <w:tc>
          <w:tcPr>
            <w:tcW w:w="58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Pedigree-no. / zuchtbuch-Nr. / N°Pedigree</w:t>
            </w:r>
          </w:p>
          <w:bookmarkStart w:id="32" w:name="Text16"/>
          <w:p w:rsidR="00BD7185" w:rsidRPr="00BD7185" w:rsidRDefault="00BD7185" w:rsidP="00BD7185">
            <w:pPr>
              <w:spacing w:before="20"/>
              <w:rPr>
                <w:b/>
                <w:bCs/>
                <w:sz w:val="18"/>
                <w:szCs w:val="18"/>
                <w:lang w:val="en-GB"/>
              </w:rPr>
            </w:pP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18"/>
                <w:szCs w:val="18"/>
                <w:lang w:val="en-GB"/>
              </w:rPr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32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15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7185" w:rsidRPr="00BD7185" w:rsidRDefault="001A23EC" w:rsidP="001A23EC">
            <w:pPr>
              <w:pStyle w:val="Titre4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t>Owner</w:t>
            </w:r>
            <w:r w:rsidR="00BD7185" w:rsidRPr="00BD7185">
              <w:rPr>
                <w:lang w:val="en-GB"/>
              </w:rPr>
              <w:t xml:space="preserve"> / </w:t>
            </w:r>
            <w:r w:rsidRPr="001A23EC">
              <w:t>Besitzer</w:t>
            </w:r>
            <w:r w:rsidR="00BD7185" w:rsidRPr="00BD7185">
              <w:rPr>
                <w:lang w:val="en-GB"/>
              </w:rPr>
              <w:t xml:space="preserve"> / </w:t>
            </w:r>
            <w:r>
              <w:rPr>
                <w:lang w:val="fr-FR"/>
              </w:rPr>
              <w:t>Proprié</w:t>
            </w:r>
            <w:r w:rsidRPr="001A23EC">
              <w:rPr>
                <w:lang w:val="fr-FR"/>
              </w:rPr>
              <w:t>taire</w:t>
            </w:r>
            <w:r w:rsidR="00BD7185" w:rsidRPr="001A23EC">
              <w:rPr>
                <w:lang w:val="fr-FR"/>
              </w:rPr>
              <w:t xml:space="preserve"> </w:t>
            </w:r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5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Name / Name / Nom</w:t>
            </w:r>
            <w:r w:rsidRPr="00BD7185">
              <w:rPr>
                <w:sz w:val="20"/>
                <w:szCs w:val="20"/>
                <w:lang w:val="en-GB"/>
              </w:rPr>
              <w:t xml:space="preserve"> 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First name / vorname / Prénom</w:t>
            </w:r>
          </w:p>
          <w:bookmarkStart w:id="33" w:name="Text18"/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3"/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Phone / Telefon / téléphone</w:t>
            </w:r>
          </w:p>
          <w:bookmarkStart w:id="34" w:name="Text19"/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4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57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Street-nr. / straße-Nr. / Rue-no.</w:t>
            </w:r>
          </w:p>
          <w:bookmarkStart w:id="35" w:name="Text24"/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5"/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 xml:space="preserve">Zip-code+town / PLZ+ort / </w:t>
            </w:r>
            <w:bookmarkStart w:id="36" w:name="Text23"/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NAP+Domicile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6"/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Country / Land / Pays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567"/>
        </w:trPr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Member of  / Mitglied bei / membre de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Member no.</w:t>
            </w:r>
            <w:r w:rsidRPr="00BD7185">
              <w:rPr>
                <w:rFonts w:ascii="Arial" w:hAnsi="Arial" w:cs="Arial"/>
                <w:b/>
                <w:bCs/>
                <w:sz w:val="14"/>
                <w:szCs w:val="14"/>
                <w:lang w:val="en-GB"/>
              </w:rPr>
              <w:t xml:space="preserve">/ </w:t>
            </w:r>
            <w:r w:rsidRPr="00BD7185">
              <w:rPr>
                <w:rFonts w:ascii="Arial" w:hAnsi="Arial" w:cs="Arial"/>
                <w:bCs/>
                <w:sz w:val="14"/>
                <w:szCs w:val="14"/>
                <w:lang w:val="en-GB"/>
              </w:rPr>
              <w:t>M</w:t>
            </w: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itglied-nr. / N°membre</w:t>
            </w:r>
          </w:p>
          <w:bookmarkStart w:id="37" w:name="Text26"/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7"/>
          </w:p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E-mail</w:t>
            </w:r>
          </w:p>
          <w:bookmarkStart w:id="38" w:name="Text22"/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8"/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4"/>
                <w:szCs w:val="14"/>
                <w:lang w:val="en-GB"/>
              </w:rPr>
            </w:pPr>
            <w:bookmarkStart w:id="39" w:name="Text21"/>
            <w:r w:rsidRPr="00BD7185">
              <w:rPr>
                <w:rFonts w:ascii="Arial" w:hAnsi="Arial" w:cs="Arial"/>
                <w:sz w:val="14"/>
                <w:szCs w:val="14"/>
                <w:lang w:val="en-GB"/>
              </w:rPr>
              <w:t>Fax</w:t>
            </w:r>
          </w:p>
          <w:p w:rsidR="00BD7185" w:rsidRPr="00BD7185" w:rsidRDefault="00BD7185" w:rsidP="00BD7185">
            <w:pPr>
              <w:spacing w:before="20"/>
              <w:rPr>
                <w:b/>
                <w:bCs/>
                <w:sz w:val="20"/>
                <w:szCs w:val="20"/>
                <w:lang w:val="en-GB"/>
              </w:rPr>
            </w:pP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b/>
                <w:bCs/>
                <w:sz w:val="20"/>
                <w:szCs w:val="20"/>
                <w:lang w:val="en-GB"/>
              </w:rPr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b/>
                <w:bCs/>
                <w:noProof/>
                <w:sz w:val="20"/>
                <w:szCs w:val="20"/>
                <w:lang w:val="en-GB"/>
              </w:rPr>
              <w:t> </w:t>
            </w:r>
            <w:r w:rsidRPr="00BD7185">
              <w:rPr>
                <w:b/>
                <w:bCs/>
                <w:noProof/>
                <w:sz w:val="20"/>
                <w:szCs w:val="20"/>
                <w:lang w:val="en-GB"/>
              </w:rPr>
              <w:t> </w:t>
            </w:r>
            <w:r w:rsidRPr="00BD7185">
              <w:rPr>
                <w:b/>
                <w:bCs/>
                <w:noProof/>
                <w:sz w:val="20"/>
                <w:szCs w:val="20"/>
                <w:lang w:val="en-GB"/>
              </w:rPr>
              <w:t> </w:t>
            </w:r>
            <w:r w:rsidRPr="00BD7185">
              <w:rPr>
                <w:b/>
                <w:bCs/>
                <w:noProof/>
                <w:sz w:val="20"/>
                <w:szCs w:val="20"/>
                <w:lang w:val="en-GB"/>
              </w:rPr>
              <w:t> </w:t>
            </w:r>
            <w:r w:rsidRPr="00BD7185">
              <w:rPr>
                <w:b/>
                <w:bCs/>
                <w:noProof/>
                <w:sz w:val="20"/>
                <w:szCs w:val="20"/>
                <w:lang w:val="en-GB"/>
              </w:rPr>
              <w:t> </w:t>
            </w:r>
            <w:r w:rsidRPr="00BD7185">
              <w:rPr>
                <w:b/>
                <w:bCs/>
                <w:sz w:val="20"/>
                <w:szCs w:val="20"/>
                <w:lang w:val="en-GB"/>
              </w:rPr>
              <w:fldChar w:fldCharType="end"/>
            </w:r>
            <w:bookmarkEnd w:id="39"/>
          </w:p>
        </w:tc>
        <w:tc>
          <w:tcPr>
            <w:tcW w:w="4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</w:tr>
      <w:tr w:rsidR="00BD7185" w:rsidRPr="00E7626D">
        <w:tblPrEx>
          <w:tblCellMar>
            <w:top w:w="0" w:type="dxa"/>
            <w:bottom w:w="0" w:type="dxa"/>
          </w:tblCellMar>
        </w:tblPrEx>
        <w:trPr>
          <w:cantSplit/>
          <w:trHeight w:hRule="exact" w:val="1531"/>
        </w:trPr>
        <w:tc>
          <w:tcPr>
            <w:tcW w:w="1156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7626D" w:rsidRDefault="00E7626D" w:rsidP="00E7626D">
            <w:pPr>
              <w:spacing w:before="2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A62473">
              <w:rPr>
                <w:rFonts w:ascii="Arial" w:hAnsi="Arial" w:cs="Arial"/>
                <w:bCs/>
                <w:sz w:val="16"/>
                <w:szCs w:val="16"/>
                <w:lang w:val="en-US"/>
              </w:rPr>
              <w:t>I certify with my signature that the above data is true and correct and I shall respect the FIFe show rule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s. 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br/>
              <w:t xml:space="preserve">I also confirm that I am not </w:t>
            </w:r>
            <w:r w:rsidRPr="00A6247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a member of a </w:t>
            </w:r>
            <w:r w:rsidRPr="00A62473">
              <w:rPr>
                <w:rFonts w:ascii="Arial" w:hAnsi="Arial" w:cs="Arial"/>
                <w:bCs/>
                <w:sz w:val="16"/>
                <w:szCs w:val="16"/>
                <w:u w:val="single"/>
                <w:lang w:val="en-US"/>
              </w:rPr>
              <w:t>non-FIFe</w:t>
            </w:r>
            <w:r w:rsidRPr="00A6247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cat club.</w:t>
            </w:r>
          </w:p>
          <w:p w:rsidR="00E7626D" w:rsidRPr="00FB1C5F" w:rsidRDefault="00E7626D" w:rsidP="00E7626D">
            <w:pPr>
              <w:spacing w:before="20"/>
              <w:rPr>
                <w:rFonts w:ascii="Arial" w:hAnsi="Arial" w:cs="Arial"/>
                <w:bCs/>
                <w:sz w:val="10"/>
                <w:szCs w:val="10"/>
                <w:lang w:val="en-US"/>
              </w:rPr>
            </w:pPr>
          </w:p>
          <w:p w:rsidR="00E7626D" w:rsidRDefault="00E7626D" w:rsidP="00E7626D">
            <w:pPr>
              <w:spacing w:before="20"/>
              <w:rPr>
                <w:rFonts w:ascii="Arial" w:hAnsi="Arial" w:cs="Arial"/>
                <w:sz w:val="16"/>
              </w:rPr>
            </w:pPr>
            <w:r w:rsidRPr="00A62473">
              <w:rPr>
                <w:rFonts w:ascii="Arial" w:hAnsi="Arial" w:cs="Arial"/>
                <w:bCs/>
                <w:sz w:val="16"/>
                <w:szCs w:val="16"/>
              </w:rPr>
              <w:t>Ich bestätige durch meine Unterschrift, da</w:t>
            </w:r>
            <w:r>
              <w:rPr>
                <w:rFonts w:ascii="Arial" w:hAnsi="Arial" w:cs="Arial"/>
                <w:bCs/>
                <w:sz w:val="16"/>
                <w:szCs w:val="16"/>
              </w:rPr>
              <w:t>ss</w:t>
            </w:r>
            <w:r w:rsidRPr="00A62473">
              <w:rPr>
                <w:rFonts w:ascii="Arial" w:hAnsi="Arial" w:cs="Arial"/>
                <w:bCs/>
                <w:sz w:val="16"/>
                <w:szCs w:val="16"/>
              </w:rPr>
              <w:t xml:space="preserve"> die obigen Angaben wahrheitsgetreu sind, und erkläre hiermit, da</w:t>
            </w:r>
            <w:r>
              <w:rPr>
                <w:rFonts w:ascii="Arial" w:hAnsi="Arial" w:cs="Arial"/>
                <w:bCs/>
                <w:sz w:val="16"/>
                <w:szCs w:val="16"/>
              </w:rPr>
              <w:t>ss</w:t>
            </w:r>
            <w:r w:rsidRPr="00A62473">
              <w:rPr>
                <w:rFonts w:ascii="Arial" w:hAnsi="Arial" w:cs="Arial"/>
                <w:bCs/>
                <w:sz w:val="16"/>
                <w:szCs w:val="16"/>
              </w:rPr>
              <w:t xml:space="preserve"> ich die FIFe Ausstellungsregeln respektieren werde, und da</w:t>
            </w:r>
            <w:r>
              <w:rPr>
                <w:rFonts w:ascii="Arial" w:hAnsi="Arial" w:cs="Arial"/>
                <w:bCs/>
                <w:sz w:val="16"/>
                <w:szCs w:val="16"/>
              </w:rPr>
              <w:t>ss</w:t>
            </w:r>
            <w:r w:rsidRPr="00A62473">
              <w:rPr>
                <w:rFonts w:ascii="Arial" w:hAnsi="Arial" w:cs="Arial"/>
                <w:bCs/>
                <w:sz w:val="16"/>
                <w:szCs w:val="16"/>
              </w:rPr>
              <w:t xml:space="preserve"> ich kein Mitglied in einem </w:t>
            </w:r>
            <w:r w:rsidRPr="00A62473">
              <w:rPr>
                <w:rFonts w:ascii="Arial" w:hAnsi="Arial" w:cs="Arial"/>
                <w:bCs/>
                <w:sz w:val="16"/>
                <w:szCs w:val="16"/>
                <w:u w:val="single"/>
              </w:rPr>
              <w:t>Nicht-FIFe</w:t>
            </w:r>
            <w:r w:rsidRPr="00A62473">
              <w:rPr>
                <w:rFonts w:ascii="Arial" w:hAnsi="Arial" w:cs="Arial"/>
                <w:bCs/>
                <w:sz w:val="16"/>
                <w:szCs w:val="16"/>
              </w:rPr>
              <w:t xml:space="preserve"> Verein bin</w:t>
            </w:r>
            <w:r w:rsidRPr="00FB1C5F">
              <w:rPr>
                <w:rFonts w:ascii="Arial" w:hAnsi="Arial" w:cs="Arial"/>
                <w:sz w:val="16"/>
              </w:rPr>
              <w:t>.</w:t>
            </w:r>
          </w:p>
          <w:p w:rsidR="00E7626D" w:rsidRPr="00E7626D" w:rsidRDefault="00E7626D" w:rsidP="00E7626D">
            <w:pPr>
              <w:spacing w:before="2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BD7185" w:rsidRPr="00E7626D" w:rsidRDefault="00E7626D" w:rsidP="00E7626D">
            <w:pPr>
              <w:spacing w:before="20"/>
              <w:rPr>
                <w:rFonts w:ascii="Arial" w:hAnsi="Arial" w:cs="Arial"/>
                <w:sz w:val="16"/>
                <w:lang w:val="fr-FR"/>
              </w:rPr>
            </w:pPr>
            <w:r w:rsidRPr="00FB1C5F">
              <w:rPr>
                <w:rFonts w:ascii="Arial" w:hAnsi="Arial" w:cs="Arial"/>
                <w:bCs/>
                <w:sz w:val="16"/>
                <w:szCs w:val="16"/>
                <w:lang w:val="fr-FR"/>
              </w:rPr>
              <w:t>Je certifie avec ma signature que le</w:t>
            </w:r>
            <w:r>
              <w:rPr>
                <w:rFonts w:ascii="Arial" w:hAnsi="Arial" w:cs="Arial"/>
                <w:bCs/>
                <w:sz w:val="16"/>
                <w:szCs w:val="16"/>
                <w:lang w:val="fr-FR"/>
              </w:rPr>
              <w:t xml:space="preserve">s renseignements ci-dessus sont véridiques et de respecter le </w:t>
            </w:r>
            <w:r w:rsidRPr="00FB1C5F">
              <w:rPr>
                <w:rFonts w:ascii="Arial" w:hAnsi="Arial" w:cs="Arial"/>
                <w:bCs/>
                <w:sz w:val="16"/>
                <w:szCs w:val="16"/>
                <w:lang w:val="fr-FR"/>
              </w:rPr>
              <w:t>règlement d'exposition FIFe.</w:t>
            </w:r>
            <w:r>
              <w:rPr>
                <w:rFonts w:ascii="Arial" w:hAnsi="Arial" w:cs="Arial"/>
                <w:bCs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  <w:lang w:val="fr-FR"/>
              </w:rPr>
              <w:br/>
              <w:t xml:space="preserve">Je confirme que je ne suis pas adhérent dans une </w:t>
            </w:r>
            <w:r w:rsidRPr="00FB1C5F">
              <w:rPr>
                <w:rFonts w:ascii="Arial" w:hAnsi="Arial" w:cs="Arial"/>
                <w:bCs/>
                <w:sz w:val="16"/>
                <w:szCs w:val="16"/>
                <w:lang w:val="fr-FR"/>
              </w:rPr>
              <w:t xml:space="preserve">Cat Club </w:t>
            </w:r>
            <w:r w:rsidRPr="00FB1C5F">
              <w:rPr>
                <w:rFonts w:ascii="Arial" w:hAnsi="Arial" w:cs="Arial"/>
                <w:bCs/>
                <w:sz w:val="16"/>
                <w:szCs w:val="16"/>
                <w:u w:val="single"/>
                <w:lang w:val="fr-FR"/>
              </w:rPr>
              <w:t>non FIFe</w:t>
            </w:r>
            <w:r w:rsidR="00BD7185" w:rsidRPr="00E7626D">
              <w:rPr>
                <w:rFonts w:ascii="Arial" w:hAnsi="Arial" w:cs="Arial"/>
                <w:sz w:val="16"/>
                <w:lang w:val="fr-FR"/>
              </w:rPr>
              <w:t>.</w:t>
            </w:r>
          </w:p>
          <w:p w:rsidR="00BD7185" w:rsidRPr="00E7626D" w:rsidRDefault="00BD7185" w:rsidP="00BD7185">
            <w:pPr>
              <w:spacing w:before="20"/>
              <w:rPr>
                <w:sz w:val="20"/>
                <w:szCs w:val="20"/>
                <w:lang w:val="fr-FR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BD7185" w:rsidRPr="00E7626D" w:rsidRDefault="00BD7185" w:rsidP="00BD7185">
            <w:pPr>
              <w:spacing w:before="20"/>
              <w:rPr>
                <w:sz w:val="20"/>
                <w:szCs w:val="20"/>
                <w:lang w:val="fr-FR"/>
              </w:rPr>
            </w:pPr>
          </w:p>
        </w:tc>
      </w:tr>
      <w:tr w:rsidR="00BD7185" w:rsidRPr="00BD7185">
        <w:tblPrEx>
          <w:tblCellMar>
            <w:top w:w="0" w:type="dxa"/>
            <w:bottom w:w="0" w:type="dxa"/>
          </w:tblCellMar>
        </w:tblPrEx>
        <w:trPr>
          <w:cantSplit/>
          <w:trHeight w:hRule="exact" w:val="737"/>
        </w:trPr>
        <w:tc>
          <w:tcPr>
            <w:tcW w:w="38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b/>
                <w:bCs/>
                <w:sz w:val="14"/>
                <w:szCs w:val="14"/>
                <w:lang w:val="en-GB"/>
              </w:rPr>
            </w:pPr>
            <w:r w:rsidRPr="00BD7185">
              <w:rPr>
                <w:rFonts w:ascii="Arial" w:hAnsi="Arial" w:cs="Arial"/>
                <w:b/>
                <w:bCs/>
                <w:sz w:val="14"/>
                <w:szCs w:val="14"/>
                <w:lang w:val="en-GB"/>
              </w:rPr>
              <w:t>Date: / Datum: / date:</w:t>
            </w:r>
          </w:p>
          <w:bookmarkStart w:id="40" w:name="Text27"/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  <w:r w:rsidRPr="00BD7185">
              <w:rPr>
                <w:sz w:val="20"/>
                <w:szCs w:val="20"/>
                <w:lang w:val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BD7185">
              <w:rPr>
                <w:sz w:val="20"/>
                <w:szCs w:val="20"/>
                <w:lang w:val="en-GB"/>
              </w:rPr>
              <w:instrText xml:space="preserve"> FORMTEXT </w:instrText>
            </w:r>
            <w:r w:rsidRPr="00BD7185">
              <w:rPr>
                <w:sz w:val="20"/>
                <w:szCs w:val="20"/>
                <w:lang w:val="en-GB"/>
              </w:rPr>
            </w:r>
            <w:r w:rsidRPr="00BD7185">
              <w:rPr>
                <w:sz w:val="20"/>
                <w:szCs w:val="20"/>
                <w:lang w:val="en-GB"/>
              </w:rPr>
              <w:fldChar w:fldCharType="separate"/>
            </w:r>
            <w:r w:rsidRPr="00BD7185">
              <w:rPr>
                <w:sz w:val="20"/>
                <w:szCs w:val="20"/>
                <w:lang w:val="en-GB"/>
              </w:rPr>
              <w:t> </w:t>
            </w:r>
            <w:r w:rsidRPr="00BD7185">
              <w:rPr>
                <w:sz w:val="20"/>
                <w:szCs w:val="20"/>
                <w:lang w:val="en-GB"/>
              </w:rPr>
              <w:t> </w:t>
            </w:r>
            <w:r w:rsidRPr="00BD7185">
              <w:rPr>
                <w:sz w:val="20"/>
                <w:szCs w:val="20"/>
                <w:lang w:val="en-GB"/>
              </w:rPr>
              <w:t> </w:t>
            </w:r>
            <w:r w:rsidRPr="00BD7185">
              <w:rPr>
                <w:sz w:val="20"/>
                <w:szCs w:val="20"/>
                <w:lang w:val="en-GB"/>
              </w:rPr>
              <w:t> </w:t>
            </w:r>
            <w:r w:rsidRPr="00BD7185">
              <w:rPr>
                <w:sz w:val="20"/>
                <w:szCs w:val="20"/>
                <w:lang w:val="en-GB"/>
              </w:rPr>
              <w:t> </w:t>
            </w:r>
            <w:r w:rsidRPr="00BD7185">
              <w:rPr>
                <w:sz w:val="20"/>
                <w:szCs w:val="20"/>
                <w:lang w:val="en-GB"/>
              </w:rPr>
              <w:fldChar w:fldCharType="end"/>
            </w:r>
            <w:bookmarkEnd w:id="40"/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D7185" w:rsidRPr="00BD7185" w:rsidRDefault="00BD7185" w:rsidP="00BD7185">
            <w:pPr>
              <w:spacing w:before="20"/>
              <w:rPr>
                <w:sz w:val="20"/>
                <w:szCs w:val="20"/>
                <w:lang w:val="en-GB"/>
              </w:rPr>
            </w:pPr>
          </w:p>
        </w:tc>
        <w:tc>
          <w:tcPr>
            <w:tcW w:w="38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7185" w:rsidRPr="00BD7185" w:rsidRDefault="00BD7185" w:rsidP="00BD7185">
            <w:pPr>
              <w:pStyle w:val="Titre3"/>
              <w:spacing w:before="20"/>
              <w:rPr>
                <w:sz w:val="20"/>
                <w:szCs w:val="20"/>
                <w:lang w:val="en-GB"/>
              </w:rPr>
            </w:pPr>
            <w:r w:rsidRPr="00BD7185">
              <w:rPr>
                <w:lang w:val="en-GB"/>
              </w:rPr>
              <w:t>Signature: / Unterschrift: / signature</w:t>
            </w:r>
          </w:p>
        </w:tc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BD7185" w:rsidRPr="00BD7185" w:rsidRDefault="00BD7185" w:rsidP="00BD7185">
            <w:pPr>
              <w:spacing w:before="2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t xml:space="preserve">Stamp and signature of your club </w:t>
            </w:r>
            <w:r w:rsidRPr="00BD7185">
              <w:rPr>
                <w:rFonts w:ascii="Arial" w:hAnsi="Arial" w:cs="Arial"/>
                <w:sz w:val="16"/>
                <w:szCs w:val="16"/>
                <w:lang w:val="en-GB"/>
              </w:rPr>
              <w:br/>
              <w:t>Stempel und Unterschrift Ihres Vereins</w:t>
            </w:r>
          </w:p>
          <w:p w:rsidR="00BD7185" w:rsidRPr="00BD7185" w:rsidRDefault="00BD7185" w:rsidP="00BD7185">
            <w:pPr>
              <w:pStyle w:val="Titre3"/>
              <w:tabs>
                <w:tab w:val="left" w:pos="8280"/>
              </w:tabs>
              <w:ind w:right="-787"/>
              <w:rPr>
                <w:b w:val="0"/>
                <w:sz w:val="16"/>
                <w:szCs w:val="16"/>
                <w:lang w:val="en-GB"/>
              </w:rPr>
            </w:pPr>
            <w:r w:rsidRPr="00BD7185">
              <w:rPr>
                <w:b w:val="0"/>
                <w:sz w:val="16"/>
                <w:szCs w:val="16"/>
                <w:lang w:val="en-GB"/>
              </w:rPr>
              <w:t>Timbre &amp; signature du club de l’exposant</w:t>
            </w:r>
          </w:p>
          <w:p w:rsidR="00BD7185" w:rsidRPr="00BD7185" w:rsidRDefault="00BD7185" w:rsidP="00BD7185">
            <w:pPr>
              <w:rPr>
                <w:lang w:val="en-GB"/>
              </w:rPr>
            </w:pPr>
          </w:p>
          <w:p w:rsidR="00BD7185" w:rsidRPr="00BD7185" w:rsidRDefault="00BD7185" w:rsidP="00BD7185">
            <w:pPr>
              <w:spacing w:before="20"/>
              <w:jc w:val="center"/>
              <w:rPr>
                <w:sz w:val="20"/>
                <w:szCs w:val="20"/>
                <w:lang w:val="en-GB"/>
              </w:rPr>
            </w:pPr>
          </w:p>
        </w:tc>
      </w:tr>
    </w:tbl>
    <w:p w:rsidR="00BD7185" w:rsidRPr="00BD7185" w:rsidRDefault="00A11472">
      <w:pPr>
        <w:rPr>
          <w:lang w:val="en-GB"/>
        </w:rPr>
      </w:pPr>
      <w:r w:rsidRPr="006C2BF6">
        <w:rPr>
          <w:rFonts w:ascii="Arial" w:hAnsi="Arial" w:cs="Arial"/>
          <w:b/>
          <w:color w:val="000000"/>
          <w:sz w:val="18"/>
          <w:szCs w:val="18"/>
        </w:rPr>
        <w:t>©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6C2BF6">
        <w:rPr>
          <w:rFonts w:ascii="Arial" w:hAnsi="Arial" w:cs="Arial"/>
          <w:b/>
          <w:sz w:val="18"/>
          <w:szCs w:val="18"/>
        </w:rPr>
        <w:t>FIFe</w:t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</w:r>
      <w:r w:rsidR="009731BC">
        <w:rPr>
          <w:rFonts w:ascii="Arial" w:hAnsi="Arial" w:cs="Arial"/>
          <w:b/>
          <w:sz w:val="18"/>
          <w:szCs w:val="18"/>
        </w:rPr>
        <w:tab/>
        <w:t xml:space="preserve">             01.01.1</w:t>
      </w:r>
      <w:r w:rsidR="00BF58F2">
        <w:rPr>
          <w:rFonts w:ascii="Arial" w:hAnsi="Arial" w:cs="Arial"/>
          <w:b/>
          <w:sz w:val="18"/>
          <w:szCs w:val="18"/>
        </w:rPr>
        <w:t>4</w:t>
      </w:r>
    </w:p>
    <w:sectPr w:rsidR="00BD7185" w:rsidRPr="00BD7185" w:rsidSect="00BD7185">
      <w:pgSz w:w="16840" w:h="11907" w:orient="landscape" w:code="9"/>
      <w:pgMar w:top="284" w:right="567" w:bottom="244" w:left="567" w:header="709" w:footer="709" w:gutter="0"/>
      <w:paperSrc w:first="1" w:other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F869B64-8EA4-4929-B423-226C939A30EC}"/>
  </w:font>
  <w:font w:name="Lachat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EF93871-4021-412F-8166-661676A619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D0"/>
    <w:rsid w:val="00012282"/>
    <w:rsid w:val="00030C9F"/>
    <w:rsid w:val="000F35F8"/>
    <w:rsid w:val="001A23EC"/>
    <w:rsid w:val="0021169C"/>
    <w:rsid w:val="00370134"/>
    <w:rsid w:val="006218E1"/>
    <w:rsid w:val="006222DC"/>
    <w:rsid w:val="0067518A"/>
    <w:rsid w:val="00774219"/>
    <w:rsid w:val="00775409"/>
    <w:rsid w:val="00897C0D"/>
    <w:rsid w:val="009731BC"/>
    <w:rsid w:val="009B5570"/>
    <w:rsid w:val="00A11472"/>
    <w:rsid w:val="00B17BF4"/>
    <w:rsid w:val="00B610D0"/>
    <w:rsid w:val="00BD7185"/>
    <w:rsid w:val="00BF58F2"/>
    <w:rsid w:val="00E7626D"/>
    <w:rsid w:val="00F2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093C"/>
    <w:pPr>
      <w:widowControl w:val="0"/>
    </w:pPr>
    <w:rPr>
      <w:sz w:val="24"/>
      <w:szCs w:val="24"/>
      <w:lang w:val="de-DE" w:eastAsia="da-DK"/>
    </w:rPr>
  </w:style>
  <w:style w:type="paragraph" w:styleId="Titre1">
    <w:name w:val="heading 1"/>
    <w:basedOn w:val="Normal"/>
    <w:next w:val="Normal"/>
    <w:qFormat/>
    <w:rsid w:val="00D6093C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rsid w:val="00D6093C"/>
    <w:pPr>
      <w:keepNext/>
      <w:outlineLvl w:val="2"/>
    </w:pPr>
    <w:rPr>
      <w:rFonts w:ascii="Arial" w:hAnsi="Arial" w:cs="Arial"/>
      <w:b/>
      <w:bCs/>
      <w:sz w:val="14"/>
      <w:szCs w:val="14"/>
    </w:rPr>
  </w:style>
  <w:style w:type="paragraph" w:styleId="Titre4">
    <w:name w:val="heading 4"/>
    <w:basedOn w:val="Normal"/>
    <w:next w:val="Normal"/>
    <w:qFormat/>
    <w:rsid w:val="00D6093C"/>
    <w:pPr>
      <w:keepNext/>
      <w:spacing w:before="20"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3">
    <w:name w:val="Body Text 3"/>
    <w:basedOn w:val="Normal"/>
    <w:rsid w:val="00D6093C"/>
    <w:pPr>
      <w:widowControl/>
      <w:tabs>
        <w:tab w:val="left" w:pos="8280"/>
      </w:tabs>
      <w:jc w:val="center"/>
    </w:pPr>
    <w:rPr>
      <w:rFonts w:ascii="Arial" w:hAnsi="Arial" w:cs="Arial"/>
      <w:b/>
      <w:sz w:val="32"/>
      <w:lang w:val="fr-FR" w:eastAsia="fr-FR"/>
    </w:rPr>
  </w:style>
  <w:style w:type="paragraph" w:styleId="En-tte">
    <w:name w:val="header"/>
    <w:basedOn w:val="Normal"/>
    <w:link w:val="En-tteCar"/>
    <w:unhideWhenUsed/>
    <w:rsid w:val="006222DC"/>
    <w:pPr>
      <w:widowControl/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fr-FR" w:eastAsia="en-US"/>
    </w:rPr>
  </w:style>
  <w:style w:type="character" w:customStyle="1" w:styleId="En-tteCar">
    <w:name w:val="En-tête Car"/>
    <w:link w:val="En-tte"/>
    <w:uiPriority w:val="99"/>
    <w:rsid w:val="006222D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093C"/>
    <w:pPr>
      <w:widowControl w:val="0"/>
    </w:pPr>
    <w:rPr>
      <w:sz w:val="24"/>
      <w:szCs w:val="24"/>
      <w:lang w:val="de-DE" w:eastAsia="da-DK"/>
    </w:rPr>
  </w:style>
  <w:style w:type="paragraph" w:styleId="Titre1">
    <w:name w:val="heading 1"/>
    <w:basedOn w:val="Normal"/>
    <w:next w:val="Normal"/>
    <w:qFormat/>
    <w:rsid w:val="00D6093C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rsid w:val="00D6093C"/>
    <w:pPr>
      <w:keepNext/>
      <w:outlineLvl w:val="2"/>
    </w:pPr>
    <w:rPr>
      <w:rFonts w:ascii="Arial" w:hAnsi="Arial" w:cs="Arial"/>
      <w:b/>
      <w:bCs/>
      <w:sz w:val="14"/>
      <w:szCs w:val="14"/>
    </w:rPr>
  </w:style>
  <w:style w:type="paragraph" w:styleId="Titre4">
    <w:name w:val="heading 4"/>
    <w:basedOn w:val="Normal"/>
    <w:next w:val="Normal"/>
    <w:qFormat/>
    <w:rsid w:val="00D6093C"/>
    <w:pPr>
      <w:keepNext/>
      <w:spacing w:before="20"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3">
    <w:name w:val="Body Text 3"/>
    <w:basedOn w:val="Normal"/>
    <w:rsid w:val="00D6093C"/>
    <w:pPr>
      <w:widowControl/>
      <w:tabs>
        <w:tab w:val="left" w:pos="8280"/>
      </w:tabs>
      <w:jc w:val="center"/>
    </w:pPr>
    <w:rPr>
      <w:rFonts w:ascii="Arial" w:hAnsi="Arial" w:cs="Arial"/>
      <w:b/>
      <w:sz w:val="32"/>
      <w:lang w:val="fr-FR" w:eastAsia="fr-FR"/>
    </w:rPr>
  </w:style>
  <w:style w:type="paragraph" w:styleId="En-tte">
    <w:name w:val="header"/>
    <w:basedOn w:val="Normal"/>
    <w:link w:val="En-tteCar"/>
    <w:unhideWhenUsed/>
    <w:rsid w:val="006222DC"/>
    <w:pPr>
      <w:widowControl/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fr-FR" w:eastAsia="en-US"/>
    </w:rPr>
  </w:style>
  <w:style w:type="character" w:customStyle="1" w:styleId="En-tteCar">
    <w:name w:val="En-tête Car"/>
    <w:link w:val="En-tte"/>
    <w:uiPriority w:val="99"/>
    <w:rsid w:val="006222D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HARLES\FIFe\Website\Rules-Forms\Secured\Forms\Show%20entry%20form\FIFe%20Entryform%200101201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FIFe Entryform 01012011.dot</Template>
  <TotalTime>0</TotalTime>
  <Pages>1</Pages>
  <Words>630</Words>
  <Characters>3468</Characters>
  <Application>Microsoft Office Word</Application>
  <DocSecurity>0</DocSecurity>
  <Lines>28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FIFe show entry form</vt:lpstr>
      <vt:lpstr>FIFe show entry form</vt:lpstr>
      <vt:lpstr>FIFe Entryform</vt:lpstr>
    </vt:vector>
  </TitlesOfParts>
  <Company>CSAS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FIFe show entry form</dc:title>
  <dc:creator>FIFe</dc:creator>
  <cp:lastModifiedBy>REVENANT Nicolas</cp:lastModifiedBy>
  <cp:revision>2</cp:revision>
  <cp:lastPrinted>2014-02-24T06:16:00Z</cp:lastPrinted>
  <dcterms:created xsi:type="dcterms:W3CDTF">2014-02-24T06:17:00Z</dcterms:created>
  <dcterms:modified xsi:type="dcterms:W3CDTF">2014-02-24T06:17:00Z</dcterms:modified>
</cp:coreProperties>
</file>